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Директору МБУ ДО</w:t>
      </w:r>
    </w:p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 xml:space="preserve"> «Детская школа искусств»       </w:t>
      </w:r>
    </w:p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Г.Н.Шамшудиновой</w:t>
      </w:r>
    </w:p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 xml:space="preserve">преподавателя театрального искусства </w:t>
      </w:r>
    </w:p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  <w:r w:rsidRPr="00B8137C">
        <w:rPr>
          <w:rFonts w:ascii="Times New Roman" w:hAnsi="Times New Roman" w:cs="Times New Roman"/>
        </w:rPr>
        <w:t>Аглямовой Альбины Рифовны</w:t>
      </w:r>
    </w:p>
    <w:p w:rsidR="00D4524D" w:rsidRPr="00B8137C" w:rsidRDefault="00D4524D" w:rsidP="00B8137C">
      <w:pPr>
        <w:jc w:val="right"/>
        <w:rPr>
          <w:rFonts w:ascii="Times New Roman" w:hAnsi="Times New Roman" w:cs="Times New Roman"/>
        </w:rPr>
      </w:pPr>
    </w:p>
    <w:p w:rsidR="00D4524D" w:rsidRPr="00B8137C" w:rsidRDefault="00D4524D" w:rsidP="00B8137C">
      <w:pPr>
        <w:pStyle w:val="a1"/>
        <w:shd w:val="clear" w:color="auto" w:fill="auto"/>
        <w:ind w:left="142"/>
        <w:jc w:val="center"/>
        <w:rPr>
          <w:sz w:val="24"/>
          <w:szCs w:val="24"/>
        </w:rPr>
      </w:pPr>
      <w:r w:rsidRPr="00B8137C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D4524D" w:rsidRPr="00B8137C" w:rsidRDefault="00D4524D" w:rsidP="00B8137C">
      <w:pPr>
        <w:pStyle w:val="a1"/>
        <w:shd w:val="clear" w:color="auto" w:fill="auto"/>
        <w:ind w:left="3521"/>
        <w:rPr>
          <w:sz w:val="24"/>
          <w:szCs w:val="24"/>
        </w:rPr>
      </w:pPr>
    </w:p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290"/>
        <w:gridCol w:w="567"/>
        <w:gridCol w:w="567"/>
        <w:gridCol w:w="890"/>
        <w:gridCol w:w="993"/>
        <w:gridCol w:w="1559"/>
        <w:gridCol w:w="1559"/>
        <w:gridCol w:w="1985"/>
        <w:gridCol w:w="1275"/>
        <w:gridCol w:w="2268"/>
        <w:gridCol w:w="2112"/>
      </w:tblGrid>
      <w:tr w:rsidR="00D4524D" w:rsidRPr="00B8137C" w:rsidTr="00B8137C">
        <w:trPr>
          <w:cantSplit/>
          <w:trHeight w:val="2528"/>
        </w:trPr>
        <w:tc>
          <w:tcPr>
            <w:tcW w:w="57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№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Ф.И.О.</w:t>
            </w:r>
          </w:p>
          <w:p w:rsidR="00D4524D" w:rsidRPr="00B8137C" w:rsidRDefault="00D4524D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отделение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Время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по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расписанию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Тема по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Тема с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учетом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Что надо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сделать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учащемуся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(изучить,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составить,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изготовить,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упражняться, сделать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Сроки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8137C">
              <w:rPr>
                <w:sz w:val="24"/>
                <w:szCs w:val="24"/>
              </w:rPr>
              <w:t>ыполнения работы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учащи-</w:t>
            </w:r>
          </w:p>
          <w:p w:rsidR="00D4524D" w:rsidRPr="00B8137C" w:rsidRDefault="00D4524D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мися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Использованные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ресурсы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(активная ссылка на обучающий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электронный</w:t>
            </w:r>
          </w:p>
          <w:p w:rsidR="00D4524D" w:rsidRPr="00B8137C" w:rsidRDefault="00D4524D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ресурс)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Способы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обратной связи с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учащимися (почта,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ватсап,</w:t>
            </w:r>
          </w:p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телефон</w:t>
            </w:r>
          </w:p>
          <w:p w:rsidR="00D4524D" w:rsidRPr="00B8137C" w:rsidRDefault="00D4524D" w:rsidP="00B8137C">
            <w:pPr>
              <w:pStyle w:val="a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 др.)</w:t>
            </w:r>
          </w:p>
        </w:tc>
      </w:tr>
      <w:tr w:rsidR="00D4524D" w:rsidRPr="00B8137C" w:rsidTr="00B8137C">
        <w:trPr>
          <w:cantSplit/>
          <w:trHeight w:val="1976"/>
        </w:trPr>
        <w:tc>
          <w:tcPr>
            <w:tcW w:w="572" w:type="dxa"/>
            <w:shd w:val="clear" w:color="auto" w:fill="FFFFFF"/>
            <w:vAlign w:val="center"/>
          </w:tcPr>
          <w:p w:rsidR="00D4524D" w:rsidRPr="00DE059F" w:rsidRDefault="00D4524D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Искусство театра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15.05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Изготовление костюмов для постановки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Театральный костюм.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Нарисовать эскиз или сделать своими руками костюмы для сказочных персонажей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22.05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D4524D" w:rsidRPr="00B8137C" w:rsidTr="00B8137C">
        <w:trPr>
          <w:cantSplit/>
          <w:trHeight w:val="1257"/>
        </w:trPr>
        <w:tc>
          <w:tcPr>
            <w:tcW w:w="57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Искусство театра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22.05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Контрольный урок. Показ.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Развитие фантазии. Словотворчество.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Придумать рассказ от лица животного, написать и прислать.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29.05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D4524D" w:rsidRPr="00B8137C" w:rsidTr="00DE059F">
        <w:trPr>
          <w:cantSplit/>
          <w:trHeight w:val="1781"/>
        </w:trPr>
        <w:tc>
          <w:tcPr>
            <w:tcW w:w="57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Аглямова Альбина Рифовна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Искусство театра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 класс</w:t>
            </w:r>
          </w:p>
        </w:tc>
        <w:tc>
          <w:tcPr>
            <w:tcW w:w="890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29.05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Анализ и обсуждение показа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Настольный театр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Сочинить сказочную историю, театрализовать при помощи самодельных кукол, прислать видеозапись.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137C"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D4524D" w:rsidRPr="00B8137C" w:rsidRDefault="00D4524D" w:rsidP="00B8137C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137C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D4524D" w:rsidRPr="00B8137C" w:rsidRDefault="00D4524D" w:rsidP="00B8137C">
      <w:pPr>
        <w:rPr>
          <w:rFonts w:ascii="Times New Roman" w:hAnsi="Times New Roman" w:cs="Times New Roman"/>
        </w:rPr>
      </w:pPr>
    </w:p>
    <w:sectPr w:rsidR="00D4524D" w:rsidRPr="00B8137C" w:rsidSect="00DE059F">
      <w:pgSz w:w="16838" w:h="11906" w:orient="landscape"/>
      <w:pgMar w:top="71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55304"/>
    <w:rsid w:val="003D4D4F"/>
    <w:rsid w:val="0046199F"/>
    <w:rsid w:val="00566048"/>
    <w:rsid w:val="006A664B"/>
    <w:rsid w:val="00802E88"/>
    <w:rsid w:val="00823E05"/>
    <w:rsid w:val="008F6B80"/>
    <w:rsid w:val="00955706"/>
    <w:rsid w:val="00B8137C"/>
    <w:rsid w:val="00CE60A7"/>
    <w:rsid w:val="00CE6991"/>
    <w:rsid w:val="00CF35AA"/>
    <w:rsid w:val="00D316A6"/>
    <w:rsid w:val="00D4524D"/>
    <w:rsid w:val="00D52F9E"/>
    <w:rsid w:val="00DE059F"/>
    <w:rsid w:val="00E00483"/>
    <w:rsid w:val="00E55EBB"/>
    <w:rsid w:val="00EA156F"/>
    <w:rsid w:val="00F4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185</Words>
  <Characters>1059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2020-04-30T20:19:00Z</dcterms:created>
  <dcterms:modified xsi:type="dcterms:W3CDTF">2020-05-11T16:25:00Z</dcterms:modified>
</cp:coreProperties>
</file>